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4328B" w14:textId="77777777" w:rsidR="00692B76" w:rsidRDefault="002115D0">
      <w:r>
        <w:rPr>
          <w:noProof/>
        </w:rPr>
        <mc:AlternateContent>
          <mc:Choice Requires="wps">
            <w:drawing>
              <wp:anchor distT="0" distB="0" distL="114300" distR="114300" simplePos="0" relativeHeight="251662336" behindDoc="0" locked="0" layoutInCell="1" allowOverlap="1" wp14:anchorId="5584328B" wp14:editId="5584328C">
                <wp:simplePos x="0" y="0"/>
                <wp:positionH relativeFrom="column">
                  <wp:posOffset>-581028</wp:posOffset>
                </wp:positionH>
                <wp:positionV relativeFrom="paragraph">
                  <wp:posOffset>-876296</wp:posOffset>
                </wp:positionV>
                <wp:extent cx="1123953" cy="647066"/>
                <wp:effectExtent l="0" t="0" r="19047" b="19684"/>
                <wp:wrapNone/>
                <wp:docPr id="254650787"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64931B73"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5584328D" wp14:editId="5584328E">
                <wp:simplePos x="0" y="0"/>
                <wp:positionH relativeFrom="page">
                  <wp:align>left</wp:align>
                </wp:positionH>
                <wp:positionV relativeFrom="paragraph">
                  <wp:posOffset>-895353</wp:posOffset>
                </wp:positionV>
                <wp:extent cx="7905116" cy="685800"/>
                <wp:effectExtent l="0" t="0" r="19684" b="19050"/>
                <wp:wrapNone/>
                <wp:docPr id="1503151648"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6C90BE3E"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5584328F" wp14:editId="784F8E07">
                <wp:simplePos x="0" y="0"/>
                <wp:positionH relativeFrom="column">
                  <wp:posOffset>361946</wp:posOffset>
                </wp:positionH>
                <wp:positionV relativeFrom="paragraph">
                  <wp:posOffset>1419221</wp:posOffset>
                </wp:positionV>
                <wp:extent cx="5181603" cy="2667003"/>
                <wp:effectExtent l="0" t="0" r="19050" b="19050"/>
                <wp:wrapNone/>
                <wp:docPr id="1356223571"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cstate="print">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668197DF"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7mkU3AYAADc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r>
        <w:rPr>
          <w:noProof/>
        </w:rPr>
        <mc:AlternateContent>
          <mc:Choice Requires="wps">
            <w:drawing>
              <wp:anchor distT="0" distB="0" distL="114300" distR="114300" simplePos="0" relativeHeight="251659264" behindDoc="0" locked="0" layoutInCell="1" allowOverlap="1" wp14:anchorId="55843292" wp14:editId="55843293">
                <wp:simplePos x="0" y="0"/>
                <wp:positionH relativeFrom="column">
                  <wp:posOffset>1209678</wp:posOffset>
                </wp:positionH>
                <wp:positionV relativeFrom="paragraph">
                  <wp:posOffset>409578</wp:posOffset>
                </wp:positionV>
                <wp:extent cx="3504566" cy="657225"/>
                <wp:effectExtent l="0" t="0" r="634" b="9525"/>
                <wp:wrapNone/>
                <wp:docPr id="1731857074" name="Text Box 6"/>
                <wp:cNvGraphicFramePr/>
                <a:graphic xmlns:a="http://schemas.openxmlformats.org/drawingml/2006/main">
                  <a:graphicData uri="http://schemas.microsoft.com/office/word/2010/wordprocessingShape">
                    <wps:wsp>
                      <wps:cNvSpPr txBox="1"/>
                      <wps:spPr>
                        <a:xfrm>
                          <a:off x="0" y="0"/>
                          <a:ext cx="3504566" cy="657225"/>
                        </a:xfrm>
                        <a:prstGeom prst="rect">
                          <a:avLst/>
                        </a:prstGeom>
                        <a:solidFill>
                          <a:srgbClr val="FFFFFF"/>
                        </a:solidFill>
                        <a:ln>
                          <a:noFill/>
                          <a:prstDash/>
                        </a:ln>
                      </wps:spPr>
                      <wps:txbx>
                        <w:txbxContent>
                          <w:p w14:paraId="55843294" w14:textId="043A7BB2" w:rsidR="00692B76" w:rsidRPr="002115D0" w:rsidRDefault="002115D0">
                            <w:pPr>
                              <w:rPr>
                                <w:rFonts w:ascii="Aptos" w:hAnsi="Aptos"/>
                                <w:color w:val="1F3864" w:themeColor="accent1" w:themeShade="80"/>
                                <w:sz w:val="56"/>
                                <w:szCs w:val="56"/>
                              </w:rPr>
                            </w:pPr>
                            <w:r w:rsidRPr="002115D0">
                              <w:rPr>
                                <w:rFonts w:ascii="Aptos" w:hAnsi="Aptos"/>
                                <w:color w:val="1F3864" w:themeColor="accent1" w:themeShade="80"/>
                                <w:sz w:val="56"/>
                                <w:szCs w:val="56"/>
                              </w:rPr>
                              <w:t>CHENAB BRIDGE</w:t>
                            </w:r>
                          </w:p>
                        </w:txbxContent>
                      </wps:txbx>
                      <wps:bodyPr vert="horz" wrap="square" lIns="91440" tIns="45720" rIns="91440" bIns="45720" anchor="t" anchorCtr="0" compatLnSpc="1">
                        <a:noAutofit/>
                      </wps:bodyPr>
                    </wps:wsp>
                  </a:graphicData>
                </a:graphic>
              </wp:anchor>
            </w:drawing>
          </mc:Choice>
          <mc:Fallback>
            <w:pict>
              <v:shapetype w14:anchorId="55843292" id="_x0000_t202" coordsize="21600,21600" o:spt="202" path="m,l,21600r21600,l21600,xe">
                <v:stroke joinstyle="miter"/>
                <v:path gradientshapeok="t" o:connecttype="rect"/>
              </v:shapetype>
              <v:shape id="Text Box 6" o:spid="_x0000_s1026" type="#_x0000_t202" style="position:absolute;margin-left:95.25pt;margin-top:32.25pt;width:275.9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" stroked="f">
                <v:textbox>
                  <w:txbxContent>
                    <w:p w14:paraId="55843294" w14:textId="043A7BB2" w:rsidR="00692B76" w:rsidRPr="002115D0" w:rsidRDefault="002115D0">
                      <w:pPr>
                        <w:rPr>
                          <w:rFonts w:ascii="Aptos" w:hAnsi="Aptos"/>
                          <w:color w:val="1F3864" w:themeColor="accent1" w:themeShade="80"/>
                          <w:sz w:val="56"/>
                          <w:szCs w:val="56"/>
                        </w:rPr>
                      </w:pPr>
                      <w:r w:rsidRPr="002115D0">
                        <w:rPr>
                          <w:rFonts w:ascii="Aptos" w:hAnsi="Aptos"/>
                          <w:color w:val="1F3864" w:themeColor="accent1" w:themeShade="80"/>
                          <w:sz w:val="56"/>
                          <w:szCs w:val="56"/>
                        </w:rPr>
                        <w:t>CHENAB BRIDGE</w:t>
                      </w:r>
                    </w:p>
                  </w:txbxContent>
                </v:textbox>
              </v:shape>
            </w:pict>
          </mc:Fallback>
        </mc:AlternateContent>
      </w:r>
    </w:p>
    <w:p w14:paraId="5584328C" w14:textId="77777777" w:rsidR="00692B76" w:rsidRDefault="00692B76"/>
    <w:p w14:paraId="5584328D" w14:textId="77777777" w:rsidR="00692B76" w:rsidRDefault="00692B76"/>
    <w:p w14:paraId="5584328E" w14:textId="77777777" w:rsidR="00692B76" w:rsidRDefault="00692B76"/>
    <w:p w14:paraId="5584328F" w14:textId="77777777" w:rsidR="00692B76" w:rsidRDefault="00692B76"/>
    <w:p w14:paraId="55843290" w14:textId="77777777" w:rsidR="00692B76" w:rsidRDefault="00692B76"/>
    <w:p w14:paraId="55843291" w14:textId="77777777" w:rsidR="00692B76" w:rsidRDefault="00692B76"/>
    <w:p w14:paraId="55843292" w14:textId="77777777" w:rsidR="00692B76" w:rsidRDefault="00692B76"/>
    <w:p w14:paraId="55843293" w14:textId="77777777" w:rsidR="00692B76" w:rsidRDefault="00692B76"/>
    <w:p w14:paraId="55843294" w14:textId="77777777" w:rsidR="00692B76" w:rsidRDefault="00692B76"/>
    <w:p w14:paraId="55843295" w14:textId="77777777" w:rsidR="00692B76" w:rsidRDefault="00692B76"/>
    <w:p w14:paraId="55843296" w14:textId="77777777" w:rsidR="00692B76" w:rsidRDefault="00692B76"/>
    <w:p w14:paraId="55843297" w14:textId="77777777" w:rsidR="00692B76" w:rsidRDefault="00692B76"/>
    <w:p w14:paraId="55843298" w14:textId="77777777" w:rsidR="00692B76" w:rsidRDefault="00692B76"/>
    <w:p w14:paraId="55843299" w14:textId="77777777" w:rsidR="00692B76" w:rsidRDefault="00692B76"/>
    <w:p w14:paraId="5584329A" w14:textId="77777777" w:rsidR="00692B76" w:rsidRDefault="00692B76"/>
    <w:p w14:paraId="41E1BA8D" w14:textId="72C5C098" w:rsidR="002115D0" w:rsidRPr="002115D0" w:rsidRDefault="002115D0" w:rsidP="002115D0">
      <w:pPr>
        <w:spacing w:line="276" w:lineRule="auto"/>
        <w:jc w:val="both"/>
        <w:rPr>
          <w:sz w:val="28"/>
          <w:szCs w:val="28"/>
        </w:rPr>
      </w:pPr>
      <w:r w:rsidRPr="002115D0">
        <w:rPr>
          <w:sz w:val="28"/>
          <w:szCs w:val="28"/>
        </w:rPr>
        <w:t>The Chenab Bridge, a marvel of modern engineering, stretches across the picturesque Chenab River in the northern Indian state of Jammu and Kashmir. Scheduled for completion in 2021, it stands as the world's highest railway bridge, soaring approximately 359 meters above the riverbed. This towering testament to human ingenuity and perseverance not only connects the regions of Katra and Banihal but also symbolizes the ambitious infrastructure projects reshaping the landscape of the region. The bridge's design incorporates state-of-the-art technology and innovative engineering solutions to withstand the region's challenging terrain and weather conditions, ensuring safe and efficient transportation. As trains traverse its span, passengers are treated to breathtaking views of the river valley below, showcasing the harmonious blend of nature and human achievement. The Chenab Bridge not only serves as a crucial link in India's railway network but also stands as a beacon of progress and connectivity in the majestic Himalayan landscape.</w:t>
      </w:r>
    </w:p>
    <w:sectPr w:rsidR="002115D0" w:rsidRPr="002115D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43298" w14:textId="77777777" w:rsidR="002115D0" w:rsidRDefault="002115D0">
      <w:pPr>
        <w:spacing w:after="0" w:line="240" w:lineRule="auto"/>
      </w:pPr>
      <w:r>
        <w:separator/>
      </w:r>
    </w:p>
  </w:endnote>
  <w:endnote w:type="continuationSeparator" w:id="0">
    <w:p w14:paraId="5584329A" w14:textId="77777777" w:rsidR="002115D0" w:rsidRDefault="0021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43294" w14:textId="77777777" w:rsidR="002115D0" w:rsidRDefault="002115D0">
      <w:pPr>
        <w:spacing w:after="0" w:line="240" w:lineRule="auto"/>
      </w:pPr>
      <w:r>
        <w:rPr>
          <w:color w:val="000000"/>
        </w:rPr>
        <w:separator/>
      </w:r>
    </w:p>
  </w:footnote>
  <w:footnote w:type="continuationSeparator" w:id="0">
    <w:p w14:paraId="55843296" w14:textId="77777777" w:rsidR="002115D0" w:rsidRDefault="002115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92B76"/>
    <w:rsid w:val="002115D0"/>
    <w:rsid w:val="00692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84328B"/>
  <w15:docId w15:val="{04B67BD2-0BE4-4B33-8F4C-2C6D2B8CA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151</Words>
  <Characters>912</Characters>
  <Application>Microsoft Office Word</Application>
  <DocSecurity>0</DocSecurity>
  <Lines>31</Lines>
  <Paragraphs>1</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2024-03-28T01:58:00Z</dcterms:created>
  <dcterms:modified xsi:type="dcterms:W3CDTF">2024-03-28T01:58:00Z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